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375"/>
        <w:gridCol w:w="1244"/>
      </w:tblGrid>
      <w:tr w:rsidR="00CD7212" w:rsidRPr="009C3532" w14:paraId="710CE791" w14:textId="77777777" w:rsidTr="004316B4">
        <w:tc>
          <w:tcPr>
            <w:tcW w:w="5000" w:type="pct"/>
            <w:gridSpan w:val="3"/>
            <w:vAlign w:val="bottom"/>
          </w:tcPr>
          <w:p w14:paraId="2B444037" w14:textId="48574551" w:rsidR="00344340" w:rsidRDefault="00A667C3" w:rsidP="00C64FE6">
            <w:pPr>
              <w:jc w:val="center"/>
              <w:rPr>
                <w:b/>
                <w:bCs/>
                <w:i/>
                <w:iCs/>
                <w:color w:val="15A4BD"/>
              </w:rPr>
            </w:pPr>
            <w:r>
              <w:rPr>
                <w:b/>
                <w:bCs/>
                <w:i/>
                <w:iCs/>
                <w:noProof/>
                <w:color w:val="15A4BD"/>
              </w:rPr>
              <w:drawing>
                <wp:inline distT="0" distB="0" distL="0" distR="0" wp14:anchorId="570B17C8" wp14:editId="37632814">
                  <wp:extent cx="6434455" cy="1394460"/>
                  <wp:effectExtent l="0" t="0" r="444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9D4B2" w14:textId="77777777" w:rsidR="00C64FE6" w:rsidRDefault="00C64FE6" w:rsidP="00FE7F04">
            <w:pPr>
              <w:rPr>
                <w:b/>
                <w:bCs/>
                <w:i/>
                <w:iCs/>
                <w:color w:val="15A4BD"/>
              </w:rPr>
            </w:pPr>
          </w:p>
          <w:p w14:paraId="536CD13B" w14:textId="520610A8" w:rsidR="00344340" w:rsidRPr="00C64FE6" w:rsidRDefault="00CD7212" w:rsidP="00FE7F04">
            <w:pPr>
              <w:rPr>
                <w:b/>
                <w:bCs/>
                <w:i/>
                <w:iCs/>
                <w:color w:val="15A4BD"/>
              </w:rPr>
            </w:pPr>
            <w:r w:rsidRPr="00C64FE6">
              <w:rPr>
                <w:b/>
                <w:bCs/>
                <w:i/>
                <w:iCs/>
                <w:color w:val="15A4BD"/>
              </w:rPr>
              <w:t>VOUS SOUHAITEZ DEVENIR PARTENAIRE DU CONCOURS STAIRS DESIGN AWARDS ?</w:t>
            </w:r>
          </w:p>
          <w:p w14:paraId="7209C63A" w14:textId="389A645E" w:rsidR="00FE7F04" w:rsidRDefault="00FE7F04" w:rsidP="00FE7F04">
            <w:pPr>
              <w:rPr>
                <w:b/>
                <w:bCs/>
                <w:i/>
                <w:iCs/>
                <w:sz w:val="26"/>
                <w:szCs w:val="26"/>
              </w:rPr>
            </w:pPr>
            <w:r w:rsidRPr="00FE7F04">
              <w:rPr>
                <w:i/>
                <w:iCs/>
                <w:sz w:val="26"/>
                <w:szCs w:val="26"/>
              </w:rPr>
              <w:t>Retournez-nous ce bulletin de demande de partenariat par e-mail :</w:t>
            </w:r>
            <w:r w:rsidRPr="008543C1">
              <w:rPr>
                <w:i/>
                <w:iCs/>
                <w:sz w:val="26"/>
                <w:szCs w:val="26"/>
              </w:rPr>
              <w:t xml:space="preserve"> </w:t>
            </w:r>
            <w:hyperlink r:id="rId12" w:history="1">
              <w:r w:rsidR="00344340" w:rsidRPr="008543C1">
                <w:rPr>
                  <w:rStyle w:val="Lienhypertexte"/>
                  <w:b/>
                  <w:bCs/>
                  <w:i/>
                  <w:iCs/>
                  <w:color w:val="auto"/>
                  <w:sz w:val="26"/>
                  <w:szCs w:val="26"/>
                </w:rPr>
                <w:t>anna.rodimushkina@pbm.fr</w:t>
              </w:r>
            </w:hyperlink>
          </w:p>
          <w:p w14:paraId="07EB82FD" w14:textId="2834BF9B" w:rsidR="00344340" w:rsidRPr="00FE7F04" w:rsidRDefault="00344340" w:rsidP="00FE7F04">
            <w:pPr>
              <w:rPr>
                <w:i/>
                <w:iCs/>
                <w:color w:val="15A4BD"/>
                <w:sz w:val="26"/>
                <w:szCs w:val="26"/>
              </w:rPr>
            </w:pPr>
          </w:p>
        </w:tc>
      </w:tr>
      <w:tr w:rsidR="00635C7C" w:rsidRPr="00D6270F" w14:paraId="135743AC" w14:textId="77777777" w:rsidTr="004316B4">
        <w:tc>
          <w:tcPr>
            <w:tcW w:w="836" w:type="pct"/>
            <w:vAlign w:val="bottom"/>
          </w:tcPr>
          <w:p w14:paraId="0568B5D0" w14:textId="0AB26772" w:rsidR="00635C7C" w:rsidRPr="00DA1C46" w:rsidRDefault="00635C7C" w:rsidP="0057689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DA1C46">
              <w:rPr>
                <w:b/>
                <w:bCs/>
                <w:sz w:val="24"/>
                <w:szCs w:val="24"/>
              </w:rPr>
              <w:t>Entreprise</w:t>
            </w:r>
            <w:r w:rsidR="00A242B7" w:rsidRPr="00DA1C46"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1D139567" w14:textId="77777777" w:rsidR="00635C7C" w:rsidRPr="00DA1C46" w:rsidRDefault="00635C7C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5D2911" w:rsidRPr="00D6270F" w14:paraId="7FA480FF" w14:textId="77777777" w:rsidTr="004316B4">
        <w:tc>
          <w:tcPr>
            <w:tcW w:w="836" w:type="pct"/>
            <w:vAlign w:val="bottom"/>
          </w:tcPr>
          <w:p w14:paraId="1D34710A" w14:textId="1035AC71" w:rsidR="005D2911" w:rsidRPr="00DA1C46" w:rsidRDefault="005D2911" w:rsidP="00576892">
            <w:pPr>
              <w:spacing w:before="24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 de facturation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7FE141C1" w14:textId="77777777" w:rsidR="005D2911" w:rsidRPr="00DA1C46" w:rsidRDefault="005D2911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5D2911" w:rsidRPr="00D6270F" w14:paraId="2E66F54B" w14:textId="77777777" w:rsidTr="004316B4">
        <w:tc>
          <w:tcPr>
            <w:tcW w:w="836" w:type="pct"/>
            <w:vAlign w:val="bottom"/>
          </w:tcPr>
          <w:p w14:paraId="36E1C6EE" w14:textId="0747E748" w:rsidR="005D2911" w:rsidRPr="00DA1C46" w:rsidRDefault="005D2911" w:rsidP="005D29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>SIRET 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0E99693D" w14:textId="77777777" w:rsidR="005D2911" w:rsidRPr="00DA1C46" w:rsidRDefault="005D2911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6270F" w14:paraId="16E48C16" w14:textId="77777777" w:rsidTr="004316B4">
        <w:tc>
          <w:tcPr>
            <w:tcW w:w="836" w:type="pct"/>
            <w:vAlign w:val="bottom"/>
          </w:tcPr>
          <w:p w14:paraId="44608DE2" w14:textId="54B466AF" w:rsidR="00C9238F" w:rsidRPr="00D6270F" w:rsidRDefault="00FE7F04" w:rsidP="0057689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D6270F">
              <w:rPr>
                <w:b/>
                <w:bCs/>
                <w:sz w:val="24"/>
                <w:szCs w:val="24"/>
              </w:rPr>
              <w:t>Nom</w:t>
            </w:r>
            <w:r w:rsidR="00A242B7" w:rsidRPr="00D6270F"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472FFC08" w14:textId="77777777" w:rsidR="00C9238F" w:rsidRPr="00D6270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E7F04" w:rsidRPr="00D6270F" w14:paraId="0FCF8B1C" w14:textId="77777777" w:rsidTr="004316B4">
        <w:tc>
          <w:tcPr>
            <w:tcW w:w="836" w:type="pct"/>
            <w:vAlign w:val="bottom"/>
          </w:tcPr>
          <w:p w14:paraId="19C4CDD4" w14:textId="7C77E606" w:rsidR="00FE7F04" w:rsidRPr="00D6270F" w:rsidRDefault="00FE7F04" w:rsidP="0057689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D6270F">
              <w:rPr>
                <w:b/>
                <w:bCs/>
                <w:sz w:val="24"/>
                <w:szCs w:val="24"/>
              </w:rPr>
              <w:t>Ligne directe</w:t>
            </w:r>
            <w:r w:rsidR="00A242B7" w:rsidRPr="00D6270F"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2E18FDDB" w14:textId="77777777" w:rsidR="00FE7F04" w:rsidRPr="00D6270F" w:rsidRDefault="00FE7F04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6270F" w14:paraId="7D037CFA" w14:textId="77777777" w:rsidTr="004316B4">
        <w:tc>
          <w:tcPr>
            <w:tcW w:w="836" w:type="pct"/>
            <w:vAlign w:val="bottom"/>
          </w:tcPr>
          <w:p w14:paraId="6E391244" w14:textId="60240D3F" w:rsidR="00C9238F" w:rsidRPr="00D6270F" w:rsidRDefault="00FE7F04" w:rsidP="00576892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D6270F">
              <w:rPr>
                <w:b/>
                <w:bCs/>
                <w:sz w:val="24"/>
                <w:szCs w:val="24"/>
              </w:rPr>
              <w:t>E-mail</w:t>
            </w:r>
            <w:r w:rsidR="00A242B7" w:rsidRPr="00D6270F">
              <w:rPr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1E7EAEC5" w14:textId="77777777" w:rsidR="00C9238F" w:rsidRPr="00D6270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D6270F" w14:paraId="35DFCB2D" w14:textId="77777777" w:rsidTr="004316B4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09DE729E" w14:textId="77777777" w:rsidR="00C9238F" w:rsidRPr="00D6270F" w:rsidRDefault="00C9238F" w:rsidP="00576892">
            <w:pPr>
              <w:rPr>
                <w:rFonts w:ascii="Corbel" w:hAnsi="Corbel"/>
                <w:b/>
                <w:sz w:val="6"/>
                <w:szCs w:val="24"/>
              </w:rPr>
            </w:pPr>
          </w:p>
        </w:tc>
      </w:tr>
      <w:tr w:rsidR="00C9238F" w:rsidRPr="00D6270F" w14:paraId="7C605214" w14:textId="77777777" w:rsidTr="004316B4">
        <w:trPr>
          <w:trHeight w:val="576"/>
        </w:trPr>
        <w:tc>
          <w:tcPr>
            <w:tcW w:w="5000" w:type="pct"/>
            <w:gridSpan w:val="3"/>
            <w:vAlign w:val="bottom"/>
          </w:tcPr>
          <w:p w14:paraId="0D2C6D0D" w14:textId="229C530E" w:rsidR="00C9238F" w:rsidRPr="00D6270F" w:rsidRDefault="00FE7F04" w:rsidP="00576892">
            <w:pPr>
              <w:rPr>
                <w:b/>
                <w:bCs/>
                <w:sz w:val="24"/>
                <w:szCs w:val="24"/>
              </w:rPr>
            </w:pPr>
            <w:r w:rsidRPr="00D6270F">
              <w:rPr>
                <w:b/>
                <w:bCs/>
                <w:sz w:val="24"/>
                <w:szCs w:val="24"/>
              </w:rPr>
              <w:t>Souhaite devenir partenaire du concours Stairs Design Awards :</w:t>
            </w:r>
          </w:p>
        </w:tc>
      </w:tr>
      <w:tr w:rsidR="00C9238F" w:rsidRPr="00D6270F" w14:paraId="2F9C0270" w14:textId="77777777" w:rsidTr="004316B4">
        <w:tc>
          <w:tcPr>
            <w:tcW w:w="836" w:type="pct"/>
            <w:vAlign w:val="bottom"/>
          </w:tcPr>
          <w:p w14:paraId="1639B89D" w14:textId="77777777" w:rsidR="00C9238F" w:rsidRPr="00D6270F" w:rsidRDefault="00C9238F" w:rsidP="00576892">
            <w:pPr>
              <w:spacing w:before="120"/>
              <w:ind w:left="698"/>
              <w:rPr>
                <w:sz w:val="32"/>
                <w:szCs w:val="32"/>
                <w:lang w:bidi="fr-FR"/>
              </w:rPr>
            </w:pPr>
            <w:r w:rsidRPr="00D6270F">
              <w:rPr>
                <w:sz w:val="32"/>
                <w:szCs w:val="32"/>
                <w:lang w:bidi="fr-FR"/>
              </w:rPr>
              <w:sym w:font="Wingdings 2" w:char="F0A3"/>
            </w:r>
          </w:p>
        </w:tc>
        <w:tc>
          <w:tcPr>
            <w:tcW w:w="4164" w:type="pct"/>
            <w:gridSpan w:val="2"/>
            <w:tcBorders>
              <w:bottom w:val="single" w:sz="4" w:space="0" w:color="auto"/>
            </w:tcBorders>
            <w:vAlign w:val="bottom"/>
          </w:tcPr>
          <w:p w14:paraId="3F6C0F84" w14:textId="099CEBAF" w:rsidR="00C9238F" w:rsidRPr="00D6270F" w:rsidRDefault="00C03D93" w:rsidP="00576892">
            <w:pPr>
              <w:spacing w:before="120"/>
              <w:rPr>
                <w:sz w:val="24"/>
                <w:szCs w:val="24"/>
              </w:rPr>
            </w:pPr>
            <w:r w:rsidRPr="00D6270F">
              <w:rPr>
                <w:sz w:val="24"/>
                <w:szCs w:val="24"/>
              </w:rPr>
              <w:t>Pack ESSENTIEL</w:t>
            </w:r>
          </w:p>
        </w:tc>
      </w:tr>
      <w:tr w:rsidR="00C9238F" w:rsidRPr="00D6270F" w14:paraId="33C079E3" w14:textId="77777777" w:rsidTr="004316B4">
        <w:tc>
          <w:tcPr>
            <w:tcW w:w="836" w:type="pct"/>
            <w:vAlign w:val="bottom"/>
          </w:tcPr>
          <w:p w14:paraId="0F16411B" w14:textId="77777777" w:rsidR="00C9238F" w:rsidRPr="00D6270F" w:rsidRDefault="00C9238F" w:rsidP="00576892">
            <w:pPr>
              <w:spacing w:before="120"/>
              <w:ind w:left="698"/>
              <w:rPr>
                <w:sz w:val="32"/>
                <w:szCs w:val="32"/>
                <w:lang w:bidi="fr-FR"/>
              </w:rPr>
            </w:pPr>
            <w:r w:rsidRPr="00D6270F">
              <w:rPr>
                <w:sz w:val="32"/>
                <w:szCs w:val="32"/>
                <w:lang w:bidi="fr-FR"/>
              </w:rPr>
              <w:sym w:font="Wingdings 2" w:char="F0A3"/>
            </w:r>
          </w:p>
        </w:tc>
        <w:tc>
          <w:tcPr>
            <w:tcW w:w="41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CC680C" w14:textId="640A6141" w:rsidR="00C9238F" w:rsidRPr="00D6270F" w:rsidRDefault="00C03D93" w:rsidP="00576892">
            <w:pPr>
              <w:spacing w:before="120"/>
              <w:rPr>
                <w:sz w:val="24"/>
                <w:szCs w:val="24"/>
              </w:rPr>
            </w:pPr>
            <w:r w:rsidRPr="00D6270F">
              <w:rPr>
                <w:sz w:val="24"/>
                <w:szCs w:val="24"/>
              </w:rPr>
              <w:t>Pack VISIBILITE</w:t>
            </w:r>
          </w:p>
        </w:tc>
      </w:tr>
      <w:tr w:rsidR="00C9238F" w:rsidRPr="00D6270F" w14:paraId="69911A4D" w14:textId="77777777" w:rsidTr="004316B4">
        <w:tc>
          <w:tcPr>
            <w:tcW w:w="836" w:type="pct"/>
            <w:vAlign w:val="bottom"/>
          </w:tcPr>
          <w:p w14:paraId="7A10D805" w14:textId="77777777" w:rsidR="00C9238F" w:rsidRPr="00D6270F" w:rsidRDefault="00C9238F" w:rsidP="00576892">
            <w:pPr>
              <w:spacing w:before="120"/>
              <w:ind w:left="698"/>
              <w:rPr>
                <w:sz w:val="32"/>
                <w:szCs w:val="32"/>
                <w:lang w:bidi="fr-FR"/>
              </w:rPr>
            </w:pPr>
            <w:r w:rsidRPr="00D6270F">
              <w:rPr>
                <w:sz w:val="32"/>
                <w:szCs w:val="32"/>
                <w:lang w:bidi="fr-FR"/>
              </w:rPr>
              <w:sym w:font="Wingdings 2" w:char="F0A3"/>
            </w:r>
          </w:p>
        </w:tc>
        <w:tc>
          <w:tcPr>
            <w:tcW w:w="41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3C40DC" w14:textId="7D41DBCB" w:rsidR="00C9238F" w:rsidRPr="00D6270F" w:rsidRDefault="00C03D93" w:rsidP="00576892">
            <w:pPr>
              <w:spacing w:before="120"/>
              <w:rPr>
                <w:sz w:val="24"/>
                <w:szCs w:val="24"/>
              </w:rPr>
            </w:pPr>
            <w:r w:rsidRPr="00D6270F">
              <w:rPr>
                <w:sz w:val="24"/>
                <w:szCs w:val="24"/>
              </w:rPr>
              <w:t>Pack PREMIUM</w:t>
            </w:r>
          </w:p>
        </w:tc>
      </w:tr>
      <w:tr w:rsidR="00A242B7" w:rsidRPr="00D6270F" w14:paraId="7924BFD7" w14:textId="77777777" w:rsidTr="004316B4">
        <w:trPr>
          <w:gridAfter w:val="1"/>
          <w:wAfter w:w="601" w:type="pct"/>
        </w:trPr>
        <w:tc>
          <w:tcPr>
            <w:tcW w:w="439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B04116" w14:textId="77777777" w:rsidR="00A242B7" w:rsidRPr="00D6270F" w:rsidRDefault="00A242B7" w:rsidP="007855CC">
            <w:pPr>
              <w:spacing w:before="120"/>
              <w:rPr>
                <w:sz w:val="24"/>
                <w:szCs w:val="24"/>
              </w:rPr>
            </w:pPr>
          </w:p>
          <w:p w14:paraId="3BBDBDBD" w14:textId="7DCFE460" w:rsidR="00A242B7" w:rsidRPr="00D6270F" w:rsidRDefault="00A242B7" w:rsidP="007855CC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6270F">
              <w:rPr>
                <w:b/>
                <w:bCs/>
                <w:sz w:val="24"/>
                <w:szCs w:val="24"/>
              </w:rPr>
              <w:t>Souhaite régler par :</w:t>
            </w:r>
          </w:p>
        </w:tc>
      </w:tr>
      <w:tr w:rsidR="00A242B7" w:rsidRPr="00D6270F" w14:paraId="77195E9D" w14:textId="77777777" w:rsidTr="004316B4">
        <w:tc>
          <w:tcPr>
            <w:tcW w:w="836" w:type="pct"/>
            <w:vAlign w:val="bottom"/>
          </w:tcPr>
          <w:p w14:paraId="0ABCE076" w14:textId="77777777" w:rsidR="00A242B7" w:rsidRPr="00D6270F" w:rsidRDefault="00A242B7" w:rsidP="007855CC">
            <w:pPr>
              <w:spacing w:before="120"/>
              <w:ind w:left="698"/>
              <w:rPr>
                <w:sz w:val="32"/>
                <w:szCs w:val="32"/>
                <w:lang w:bidi="fr-FR"/>
              </w:rPr>
            </w:pPr>
            <w:r w:rsidRPr="00D6270F">
              <w:rPr>
                <w:sz w:val="32"/>
                <w:szCs w:val="32"/>
                <w:lang w:bidi="fr-FR"/>
              </w:rPr>
              <w:sym w:font="Wingdings 2" w:char="F0A3"/>
            </w:r>
          </w:p>
        </w:tc>
        <w:tc>
          <w:tcPr>
            <w:tcW w:w="41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FBC0A0" w14:textId="2D8803E6" w:rsidR="00A242B7" w:rsidRPr="00D6270F" w:rsidRDefault="00A242B7" w:rsidP="007855CC">
            <w:pPr>
              <w:spacing w:before="120"/>
              <w:rPr>
                <w:sz w:val="24"/>
                <w:szCs w:val="24"/>
              </w:rPr>
            </w:pPr>
            <w:r w:rsidRPr="00D6270F">
              <w:rPr>
                <w:sz w:val="24"/>
                <w:szCs w:val="24"/>
              </w:rPr>
              <w:t>Virement bancaire</w:t>
            </w:r>
          </w:p>
        </w:tc>
      </w:tr>
      <w:tr w:rsidR="00A242B7" w:rsidRPr="00D6270F" w14:paraId="01A1C6CD" w14:textId="77777777" w:rsidTr="004316B4">
        <w:tc>
          <w:tcPr>
            <w:tcW w:w="836" w:type="pct"/>
            <w:vAlign w:val="bottom"/>
          </w:tcPr>
          <w:p w14:paraId="234F987C" w14:textId="77777777" w:rsidR="00A242B7" w:rsidRPr="00D6270F" w:rsidRDefault="00A242B7" w:rsidP="007855CC">
            <w:pPr>
              <w:spacing w:before="120"/>
              <w:ind w:left="698"/>
              <w:rPr>
                <w:sz w:val="32"/>
                <w:szCs w:val="32"/>
                <w:lang w:bidi="fr-FR"/>
              </w:rPr>
            </w:pPr>
            <w:r w:rsidRPr="00D6270F">
              <w:rPr>
                <w:sz w:val="32"/>
                <w:szCs w:val="32"/>
                <w:lang w:bidi="fr-FR"/>
              </w:rPr>
              <w:sym w:font="Wingdings 2" w:char="F0A3"/>
            </w:r>
          </w:p>
        </w:tc>
        <w:tc>
          <w:tcPr>
            <w:tcW w:w="41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9992CE" w14:textId="3F02DB61" w:rsidR="00A242B7" w:rsidRPr="00D6270F" w:rsidRDefault="00A242B7" w:rsidP="007855CC">
            <w:pPr>
              <w:spacing w:before="120"/>
              <w:rPr>
                <w:sz w:val="24"/>
                <w:szCs w:val="24"/>
              </w:rPr>
            </w:pPr>
            <w:r w:rsidRPr="00D6270F">
              <w:rPr>
                <w:sz w:val="24"/>
                <w:szCs w:val="24"/>
              </w:rPr>
              <w:t>Par chèque</w:t>
            </w:r>
          </w:p>
        </w:tc>
      </w:tr>
    </w:tbl>
    <w:p w14:paraId="6FDA976D" w14:textId="41611771" w:rsidR="00C9238F" w:rsidRPr="00D6270F" w:rsidRDefault="00C9238F" w:rsidP="00AF6BFE">
      <w:pPr>
        <w:pStyle w:val="Sansinterligne"/>
        <w:rPr>
          <w:sz w:val="16"/>
          <w:szCs w:val="24"/>
        </w:rPr>
      </w:pPr>
    </w:p>
    <w:p w14:paraId="2D3542F2" w14:textId="2AB783AA" w:rsidR="00DE1F9F" w:rsidRPr="00D6270F" w:rsidRDefault="00DE1F9F" w:rsidP="00AF6BFE">
      <w:pPr>
        <w:pStyle w:val="Sansinterligne"/>
        <w:rPr>
          <w:b/>
          <w:bCs/>
          <w:sz w:val="24"/>
          <w:szCs w:val="40"/>
        </w:rPr>
      </w:pPr>
    </w:p>
    <w:p w14:paraId="54A85C4D" w14:textId="2D844D97" w:rsidR="00DE1F9F" w:rsidRPr="00D6270F" w:rsidRDefault="00DE1F9F" w:rsidP="00AF6BFE">
      <w:pPr>
        <w:pStyle w:val="Sansinterligne"/>
        <w:rPr>
          <w:b/>
          <w:bCs/>
          <w:sz w:val="24"/>
          <w:szCs w:val="40"/>
          <w:u w:val="single"/>
        </w:rPr>
      </w:pPr>
      <w:r w:rsidRPr="00D6270F">
        <w:rPr>
          <w:b/>
          <w:bCs/>
          <w:sz w:val="24"/>
          <w:szCs w:val="40"/>
        </w:rPr>
        <w:t xml:space="preserve">Fait à </w:t>
      </w:r>
      <w:r w:rsidRPr="00D6270F">
        <w:rPr>
          <w:b/>
          <w:bCs/>
          <w:sz w:val="24"/>
          <w:szCs w:val="40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</w:rPr>
        <w:t>le</w:t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  <w:r w:rsidRPr="00D6270F">
        <w:rPr>
          <w:b/>
          <w:bCs/>
          <w:sz w:val="24"/>
          <w:szCs w:val="40"/>
          <w:u w:val="single"/>
        </w:rPr>
        <w:tab/>
      </w:r>
    </w:p>
    <w:p w14:paraId="39EA4AAD" w14:textId="6C3F9B59" w:rsidR="00DE1F9F" w:rsidRPr="00D6270F" w:rsidRDefault="00DE1F9F" w:rsidP="00AF6BFE">
      <w:pPr>
        <w:pStyle w:val="Sansinterligne"/>
        <w:rPr>
          <w:b/>
          <w:bCs/>
          <w:sz w:val="24"/>
          <w:szCs w:val="40"/>
          <w:u w:val="single"/>
        </w:rPr>
      </w:pPr>
    </w:p>
    <w:p w14:paraId="4498C833" w14:textId="402FF198" w:rsidR="00DE1F9F" w:rsidRDefault="00DE1F9F" w:rsidP="00AF6BFE">
      <w:pPr>
        <w:pStyle w:val="Sansinterligne"/>
        <w:rPr>
          <w:b/>
          <w:bCs/>
          <w:sz w:val="28"/>
          <w:szCs w:val="44"/>
        </w:rPr>
      </w:pPr>
    </w:p>
    <w:p w14:paraId="1CA25370" w14:textId="361FCCC3" w:rsidR="004316B4" w:rsidRPr="00344340" w:rsidRDefault="00DE1F9F" w:rsidP="00344340">
      <w:pPr>
        <w:pStyle w:val="Sansinterligne"/>
        <w:rPr>
          <w:b/>
          <w:bCs/>
          <w:sz w:val="24"/>
          <w:szCs w:val="40"/>
        </w:rPr>
      </w:pPr>
      <w:r w:rsidRPr="00D6270F">
        <w:rPr>
          <w:b/>
          <w:bCs/>
          <w:sz w:val="24"/>
          <w:szCs w:val="40"/>
        </w:rPr>
        <w:t>Signature &amp; cachet de l’entreprise :</w:t>
      </w:r>
    </w:p>
    <w:p w14:paraId="1DB13481" w14:textId="7CFF1BCB" w:rsidR="004316B4" w:rsidRPr="004316B4" w:rsidRDefault="00344340" w:rsidP="004316B4">
      <w:r>
        <w:rPr>
          <w:noProof/>
        </w:rPr>
        <w:drawing>
          <wp:anchor distT="0" distB="0" distL="114300" distR="114300" simplePos="0" relativeHeight="251660288" behindDoc="1" locked="0" layoutInCell="1" allowOverlap="1" wp14:anchorId="2E231FFB" wp14:editId="7C975D76">
            <wp:simplePos x="0" y="0"/>
            <wp:positionH relativeFrom="margin">
              <wp:align>right</wp:align>
            </wp:positionH>
            <wp:positionV relativeFrom="paragraph">
              <wp:posOffset>862965</wp:posOffset>
            </wp:positionV>
            <wp:extent cx="6479540" cy="972185"/>
            <wp:effectExtent l="0" t="0" r="0" b="0"/>
            <wp:wrapTight wrapText="bothSides">
              <wp:wrapPolygon edited="0">
                <wp:start x="0" y="0"/>
                <wp:lineTo x="0" y="21163"/>
                <wp:lineTo x="21528" y="21163"/>
                <wp:lineTo x="21528" y="0"/>
                <wp:lineTo x="0" y="0"/>
              </wp:wrapPolygon>
            </wp:wrapTight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16B4" w:rsidRPr="004316B4" w:rsidSect="004316B4">
      <w:pgSz w:w="11906" w:h="16838" w:code="9"/>
      <w:pgMar w:top="567" w:right="851" w:bottom="249" w:left="851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3FFEB" w14:textId="77777777" w:rsidR="006101D9" w:rsidRDefault="006101D9" w:rsidP="00C9238F">
      <w:pPr>
        <w:spacing w:after="0" w:line="240" w:lineRule="auto"/>
      </w:pPr>
      <w:r>
        <w:separator/>
      </w:r>
    </w:p>
  </w:endnote>
  <w:endnote w:type="continuationSeparator" w:id="0">
    <w:p w14:paraId="6B210CEA" w14:textId="77777777" w:rsidR="006101D9" w:rsidRDefault="006101D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FEC8FA-96AF-46F9-B015-E2D793944E6B}"/>
    <w:embedBold r:id="rId2" w:fontKey="{F8CE37C4-082C-4DCC-B451-0D2B143B7CCE}"/>
    <w:embedItalic r:id="rId3" w:fontKey="{25ECCFE8-1FE5-4C2E-8AEE-AB7A987BBE1D}"/>
    <w:embedBoldItalic r:id="rId4" w:fontKey="{80FD532E-84FB-4220-B368-9A29F3A99E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14A2577-4F46-4EDA-A34C-B23F6ACE3595}"/>
    <w:embedBold r:id="rId6" w:fontKey="{E59CABEB-6D1A-4362-B196-E1871E404335}"/>
    <w:embedItalic r:id="rId7" w:fontKey="{CEB81057-FBDC-45EA-8F00-72BD1A376FA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821609D-661E-49C9-86DE-AF781BB787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DEF8958-23C0-41F7-AD65-62F3F4D0153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094E2EB4-48BE-4591-A5E6-1ECBC9C6C0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02689" w14:textId="77777777" w:rsidR="006101D9" w:rsidRDefault="006101D9" w:rsidP="00C9238F">
      <w:pPr>
        <w:spacing w:after="0" w:line="240" w:lineRule="auto"/>
      </w:pPr>
      <w:r>
        <w:separator/>
      </w:r>
    </w:p>
  </w:footnote>
  <w:footnote w:type="continuationSeparator" w:id="0">
    <w:p w14:paraId="33BC4B8D" w14:textId="77777777" w:rsidR="006101D9" w:rsidRDefault="006101D9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7461640">
    <w:abstractNumId w:val="18"/>
  </w:num>
  <w:num w:numId="2" w16cid:durableId="422117973">
    <w:abstractNumId w:val="14"/>
  </w:num>
  <w:num w:numId="3" w16cid:durableId="526722344">
    <w:abstractNumId w:val="22"/>
  </w:num>
  <w:num w:numId="4" w16cid:durableId="1059667010">
    <w:abstractNumId w:val="19"/>
  </w:num>
  <w:num w:numId="5" w16cid:durableId="1057437243">
    <w:abstractNumId w:val="20"/>
  </w:num>
  <w:num w:numId="6" w16cid:durableId="1203439112">
    <w:abstractNumId w:val="26"/>
  </w:num>
  <w:num w:numId="7" w16cid:durableId="801967454">
    <w:abstractNumId w:val="13"/>
  </w:num>
  <w:num w:numId="8" w16cid:durableId="1330478807">
    <w:abstractNumId w:val="17"/>
  </w:num>
  <w:num w:numId="9" w16cid:durableId="1084254797">
    <w:abstractNumId w:val="24"/>
  </w:num>
  <w:num w:numId="10" w16cid:durableId="307169759">
    <w:abstractNumId w:val="8"/>
  </w:num>
  <w:num w:numId="11" w16cid:durableId="968441663">
    <w:abstractNumId w:val="12"/>
  </w:num>
  <w:num w:numId="12" w16cid:durableId="1527063127">
    <w:abstractNumId w:val="6"/>
  </w:num>
  <w:num w:numId="13" w16cid:durableId="1994285904">
    <w:abstractNumId w:val="9"/>
  </w:num>
  <w:num w:numId="14" w16cid:durableId="1189755737">
    <w:abstractNumId w:val="16"/>
  </w:num>
  <w:num w:numId="15" w16cid:durableId="251669236">
    <w:abstractNumId w:val="15"/>
  </w:num>
  <w:num w:numId="16" w16cid:durableId="345791963">
    <w:abstractNumId w:val="23"/>
  </w:num>
  <w:num w:numId="17" w16cid:durableId="2127383572">
    <w:abstractNumId w:val="10"/>
  </w:num>
  <w:num w:numId="18" w16cid:durableId="1813062661">
    <w:abstractNumId w:val="29"/>
  </w:num>
  <w:num w:numId="19" w16cid:durableId="422803681">
    <w:abstractNumId w:val="25"/>
  </w:num>
  <w:num w:numId="20" w16cid:durableId="1427652236">
    <w:abstractNumId w:val="21"/>
  </w:num>
  <w:num w:numId="21" w16cid:durableId="2085256797">
    <w:abstractNumId w:val="28"/>
  </w:num>
  <w:num w:numId="22" w16cid:durableId="1892958980">
    <w:abstractNumId w:val="11"/>
  </w:num>
  <w:num w:numId="23" w16cid:durableId="1069306082">
    <w:abstractNumId w:val="7"/>
  </w:num>
  <w:num w:numId="24" w16cid:durableId="455031421">
    <w:abstractNumId w:val="27"/>
  </w:num>
  <w:num w:numId="25" w16cid:durableId="163790651">
    <w:abstractNumId w:val="30"/>
  </w:num>
  <w:num w:numId="26" w16cid:durableId="1609238735">
    <w:abstractNumId w:val="5"/>
  </w:num>
  <w:num w:numId="27" w16cid:durableId="489906878">
    <w:abstractNumId w:val="4"/>
  </w:num>
  <w:num w:numId="28" w16cid:durableId="1806314253">
    <w:abstractNumId w:val="3"/>
  </w:num>
  <w:num w:numId="29" w16cid:durableId="1356616723">
    <w:abstractNumId w:val="2"/>
  </w:num>
  <w:num w:numId="30" w16cid:durableId="859853225">
    <w:abstractNumId w:val="1"/>
  </w:num>
  <w:num w:numId="31" w16cid:durableId="201811715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D9"/>
    <w:rsid w:val="00003212"/>
    <w:rsid w:val="00052382"/>
    <w:rsid w:val="0006568A"/>
    <w:rsid w:val="00065A07"/>
    <w:rsid w:val="00076F0F"/>
    <w:rsid w:val="00084253"/>
    <w:rsid w:val="000D1F49"/>
    <w:rsid w:val="001727CA"/>
    <w:rsid w:val="001A1AFA"/>
    <w:rsid w:val="00226E8A"/>
    <w:rsid w:val="00286A26"/>
    <w:rsid w:val="002C49A3"/>
    <w:rsid w:val="002C56E6"/>
    <w:rsid w:val="002D3238"/>
    <w:rsid w:val="003227FE"/>
    <w:rsid w:val="00344340"/>
    <w:rsid w:val="00361E11"/>
    <w:rsid w:val="003B7B28"/>
    <w:rsid w:val="003E0DEB"/>
    <w:rsid w:val="003F0847"/>
    <w:rsid w:val="0040090B"/>
    <w:rsid w:val="004316B4"/>
    <w:rsid w:val="0046302A"/>
    <w:rsid w:val="00487D2D"/>
    <w:rsid w:val="004D5D62"/>
    <w:rsid w:val="004E5717"/>
    <w:rsid w:val="00501538"/>
    <w:rsid w:val="005112D0"/>
    <w:rsid w:val="00576892"/>
    <w:rsid w:val="00577E06"/>
    <w:rsid w:val="005A3BF7"/>
    <w:rsid w:val="005D2911"/>
    <w:rsid w:val="005F2035"/>
    <w:rsid w:val="005F7990"/>
    <w:rsid w:val="006101D9"/>
    <w:rsid w:val="00635C7C"/>
    <w:rsid w:val="0063739C"/>
    <w:rsid w:val="006F2A7F"/>
    <w:rsid w:val="00770F25"/>
    <w:rsid w:val="007A35A8"/>
    <w:rsid w:val="007B0A85"/>
    <w:rsid w:val="007C6A52"/>
    <w:rsid w:val="0082043E"/>
    <w:rsid w:val="008543C1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242B7"/>
    <w:rsid w:val="00A370A8"/>
    <w:rsid w:val="00A667C3"/>
    <w:rsid w:val="00AF6BFE"/>
    <w:rsid w:val="00BD4753"/>
    <w:rsid w:val="00BD5CB1"/>
    <w:rsid w:val="00BE62EE"/>
    <w:rsid w:val="00C003BA"/>
    <w:rsid w:val="00C03D93"/>
    <w:rsid w:val="00C26236"/>
    <w:rsid w:val="00C30748"/>
    <w:rsid w:val="00C364A0"/>
    <w:rsid w:val="00C46878"/>
    <w:rsid w:val="00C64FE6"/>
    <w:rsid w:val="00C9238F"/>
    <w:rsid w:val="00C96307"/>
    <w:rsid w:val="00CB4A51"/>
    <w:rsid w:val="00CD4532"/>
    <w:rsid w:val="00CD47B0"/>
    <w:rsid w:val="00CD7212"/>
    <w:rsid w:val="00CE6104"/>
    <w:rsid w:val="00CE7918"/>
    <w:rsid w:val="00D16163"/>
    <w:rsid w:val="00D6270F"/>
    <w:rsid w:val="00DA1C46"/>
    <w:rsid w:val="00DB3FAD"/>
    <w:rsid w:val="00DE1F9F"/>
    <w:rsid w:val="00E61C09"/>
    <w:rsid w:val="00EA1592"/>
    <w:rsid w:val="00EB3B58"/>
    <w:rsid w:val="00EC7359"/>
    <w:rsid w:val="00EE3054"/>
    <w:rsid w:val="00EE391D"/>
    <w:rsid w:val="00F00606"/>
    <w:rsid w:val="00F01256"/>
    <w:rsid w:val="00FB23F6"/>
    <w:rsid w:val="00FB528D"/>
    <w:rsid w:val="00FC7475"/>
    <w:rsid w:val="00FE78A0"/>
    <w:rsid w:val="00FE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F7A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na.rodimushkina@pbm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.rodimushkina\AppData\Roaming\Microsoft\Templates\Don%20liquide&#160;%20formu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F254F3-5912-4C82-ACAE-38ED007753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formulaire.dotx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2023-02-14T12:37:00Z</dcterms:created>
  <dcterms:modified xsi:type="dcterms:W3CDTF">2023-02-20T13:53:00Z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